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2920C" w14:textId="6406E37B" w:rsidR="006C0467" w:rsidRDefault="006C0467">
      <w:pPr>
        <w:pStyle w:val="3"/>
        <w:jc w:val="left"/>
        <w:rPr>
          <w:b w:val="0"/>
          <w:sz w:val="16"/>
        </w:rPr>
      </w:pPr>
    </w:p>
    <w:p w14:paraId="2989CB66" w14:textId="77777777" w:rsidR="006C0467" w:rsidRDefault="006C0467">
      <w:pPr>
        <w:pStyle w:val="3"/>
      </w:pPr>
      <w:r>
        <w:t>ΥΠΕΥΘΥΝΗ ΔΗΛΩΣΗ</w:t>
      </w:r>
    </w:p>
    <w:p w14:paraId="264CD741" w14:textId="77777777" w:rsidR="006C0467" w:rsidRDefault="006C0467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14:paraId="6CEAB23A" w14:textId="77777777" w:rsidR="006C0467" w:rsidRDefault="006C0467">
      <w:pPr>
        <w:pStyle w:val="a3"/>
        <w:tabs>
          <w:tab w:val="clear" w:pos="4153"/>
          <w:tab w:val="clear" w:pos="8306"/>
        </w:tabs>
      </w:pPr>
    </w:p>
    <w:p w14:paraId="02C43E34" w14:textId="77777777" w:rsidR="006C0467" w:rsidRDefault="006C0467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14:paraId="3D93105B" w14:textId="77777777" w:rsidR="006C0467" w:rsidRDefault="006C0467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παρ. 4 Ν. 1599/1986)</w:t>
      </w:r>
    </w:p>
    <w:p w14:paraId="4DE74721" w14:textId="77777777" w:rsidR="006C0467" w:rsidRDefault="006C0467">
      <w:pPr>
        <w:pStyle w:val="a5"/>
        <w:jc w:val="left"/>
        <w:rPr>
          <w:sz w:val="22"/>
        </w:rPr>
      </w:pPr>
    </w:p>
    <w:p w14:paraId="3CA0A630" w14:textId="77777777" w:rsidR="006C0467" w:rsidRDefault="006C0467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142"/>
        <w:gridCol w:w="189"/>
        <w:gridCol w:w="661"/>
        <w:gridCol w:w="567"/>
        <w:gridCol w:w="567"/>
        <w:gridCol w:w="365"/>
        <w:gridCol w:w="720"/>
        <w:gridCol w:w="540"/>
        <w:gridCol w:w="540"/>
        <w:gridCol w:w="1291"/>
        <w:gridCol w:w="6"/>
      </w:tblGrid>
      <w:tr w:rsidR="006C0467" w14:paraId="5FFE0775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A145A2C" w14:textId="77777777" w:rsidR="006C0467" w:rsidRDefault="006C0467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5"/>
          </w:tcPr>
          <w:p w14:paraId="79D448E9" w14:textId="4AD98CD1" w:rsidR="006C0467" w:rsidRPr="00CD66F7" w:rsidRDefault="00CD66F7">
            <w:pPr>
              <w:spacing w:before="120"/>
              <w:ind w:right="-6878"/>
              <w:rPr>
                <w:rFonts w:ascii="Calibri" w:hAnsi="Calibri" w:cs="Calibri"/>
                <w:bCs/>
                <w:color w:val="000080"/>
              </w:rPr>
            </w:pPr>
            <w:r w:rsidRPr="00CD66F7">
              <w:rPr>
                <w:rFonts w:ascii="Calibri" w:hAnsi="Calibri" w:cs="Calibri"/>
                <w:bCs/>
                <w:color w:val="000080"/>
              </w:rPr>
              <w:t>ΙΔΡΥΜΑ ΑΔΕΛΦΩΝ ΑΘΑΝΑΣΙΟΥ ΚΟΥΒΑΡΟΥ</w:t>
            </w:r>
          </w:p>
        </w:tc>
      </w:tr>
      <w:tr w:rsidR="006C0467" w14:paraId="43D1E17D" w14:textId="77777777" w:rsidTr="00CD66F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F70F43D" w14:textId="77777777" w:rsidR="006C0467" w:rsidRDefault="006C0467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Ο – </w:t>
            </w:r>
            <w:r w:rsidRPr="00F21E97">
              <w:rPr>
                <w:rFonts w:ascii="Arial" w:hAnsi="Arial"/>
                <w:sz w:val="16"/>
              </w:rPr>
              <w:t>Η</w:t>
            </w:r>
            <w:r>
              <w:rPr>
                <w:rFonts w:ascii="Arial" w:hAnsi="Arial"/>
                <w:sz w:val="16"/>
              </w:rPr>
              <w:t xml:space="preserve"> Όνομα:</w:t>
            </w:r>
          </w:p>
        </w:tc>
        <w:tc>
          <w:tcPr>
            <w:tcW w:w="3749" w:type="dxa"/>
            <w:gridSpan w:val="7"/>
          </w:tcPr>
          <w:p w14:paraId="1B568EBF" w14:textId="377A3563" w:rsidR="006C0467" w:rsidRPr="00CD66F7" w:rsidRDefault="009C49F3">
            <w:pPr>
              <w:spacing w:before="120"/>
              <w:ind w:right="-687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</w:p>
        </w:tc>
        <w:tc>
          <w:tcPr>
            <w:tcW w:w="1228" w:type="dxa"/>
            <w:gridSpan w:val="2"/>
          </w:tcPr>
          <w:p w14:paraId="62AEECE8" w14:textId="77777777" w:rsidR="006C0467" w:rsidRDefault="006C0467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023" w:type="dxa"/>
            <w:gridSpan w:val="6"/>
          </w:tcPr>
          <w:p w14:paraId="6BC370F9" w14:textId="60B97DFE" w:rsidR="006C0467" w:rsidRPr="00CD66F7" w:rsidRDefault="009C49F3">
            <w:pPr>
              <w:spacing w:before="120"/>
              <w:ind w:right="-687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</w:p>
        </w:tc>
      </w:tr>
      <w:tr w:rsidR="006C0467" w14:paraId="435A5C71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65C45AF0" w14:textId="77777777" w:rsidR="006C0467" w:rsidRDefault="006C046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</w:tcPr>
          <w:p w14:paraId="38E1A3EC" w14:textId="33FB7165" w:rsidR="006C0467" w:rsidRPr="00CD66F7" w:rsidRDefault="009C49F3">
            <w:pPr>
              <w:spacing w:before="120"/>
              <w:ind w:right="-6878"/>
              <w:rPr>
                <w:rFonts w:ascii="Calibri" w:hAnsi="Calibri" w:cs="Calibri"/>
                <w:color w:val="000080"/>
              </w:rPr>
            </w:pPr>
            <w:r>
              <w:rPr>
                <w:rFonts w:ascii="Calibri" w:hAnsi="Calibri" w:cs="Calibri"/>
                <w:color w:val="000080"/>
              </w:rPr>
              <w:t xml:space="preserve"> </w:t>
            </w:r>
          </w:p>
        </w:tc>
      </w:tr>
      <w:tr w:rsidR="006C0467" w14:paraId="36596B7A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C992E5E" w14:textId="77777777" w:rsidR="006C0467" w:rsidRDefault="006C046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</w:tcPr>
          <w:p w14:paraId="1B94CBC1" w14:textId="5039F8BF" w:rsidR="006C0467" w:rsidRPr="00CD66F7" w:rsidRDefault="006C0467">
            <w:pPr>
              <w:spacing w:before="120"/>
              <w:ind w:right="-6878"/>
              <w:rPr>
                <w:rFonts w:ascii="Calibri" w:hAnsi="Calibri" w:cs="Calibri"/>
                <w:color w:val="000080"/>
              </w:rPr>
            </w:pPr>
          </w:p>
        </w:tc>
      </w:tr>
      <w:tr w:rsidR="006C0467" w14:paraId="798CEF6C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1F7D0249" w14:textId="77777777" w:rsidR="006C0467" w:rsidRDefault="006C0467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</w:tcPr>
          <w:p w14:paraId="19CD71A1" w14:textId="5B08950C" w:rsidR="006C0467" w:rsidRPr="00CD66F7" w:rsidRDefault="006C0467">
            <w:pPr>
              <w:spacing w:before="120"/>
              <w:ind w:right="-6878"/>
              <w:rPr>
                <w:rFonts w:ascii="Calibri" w:hAnsi="Calibri" w:cs="Calibri"/>
                <w:color w:val="000080"/>
              </w:rPr>
            </w:pPr>
          </w:p>
        </w:tc>
      </w:tr>
      <w:tr w:rsidR="006C0467" w14:paraId="41CEEF6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FC72" w14:textId="77777777" w:rsidR="006C0467" w:rsidRDefault="006C046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5EC9" w14:textId="734AC925" w:rsidR="006C0467" w:rsidRPr="00CD66F7" w:rsidRDefault="006C0467">
            <w:pPr>
              <w:spacing w:before="120"/>
              <w:ind w:right="-6878"/>
              <w:rPr>
                <w:rFonts w:ascii="Calibri" w:hAnsi="Calibri" w:cs="Calibri"/>
                <w:color w:val="000080"/>
              </w:rPr>
            </w:pPr>
          </w:p>
        </w:tc>
      </w:tr>
      <w:tr w:rsidR="006C0467" w14:paraId="3571A6E7" w14:textId="77777777" w:rsidTr="00CD66F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AC42175" w14:textId="77777777" w:rsidR="006C0467" w:rsidRDefault="006C046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330" w:type="dxa"/>
            <w:gridSpan w:val="5"/>
          </w:tcPr>
          <w:p w14:paraId="11445ED2" w14:textId="17137DD7" w:rsidR="006C0467" w:rsidRPr="00CD66F7" w:rsidRDefault="006C0467">
            <w:pPr>
              <w:spacing w:before="120"/>
              <w:ind w:right="-6878"/>
              <w:rPr>
                <w:rFonts w:ascii="Calibri" w:hAnsi="Calibri" w:cs="Calibri"/>
                <w:color w:val="000080"/>
              </w:rPr>
            </w:pPr>
          </w:p>
        </w:tc>
        <w:tc>
          <w:tcPr>
            <w:tcW w:w="567" w:type="dxa"/>
          </w:tcPr>
          <w:p w14:paraId="06F6658D" w14:textId="77777777" w:rsidR="006C0467" w:rsidRDefault="006C0467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Τηλ</w:t>
            </w:r>
            <w:proofErr w:type="spellEnd"/>
            <w:r>
              <w:rPr>
                <w:rFonts w:ascii="Arial" w:hAnsi="Arial"/>
                <w:sz w:val="16"/>
              </w:rPr>
              <w:t>:</w:t>
            </w:r>
          </w:p>
        </w:tc>
        <w:tc>
          <w:tcPr>
            <w:tcW w:w="4023" w:type="dxa"/>
            <w:gridSpan w:val="6"/>
          </w:tcPr>
          <w:p w14:paraId="35A27BBC" w14:textId="61CF5C13" w:rsidR="006C0467" w:rsidRPr="00CD66F7" w:rsidRDefault="006C0467">
            <w:pPr>
              <w:spacing w:before="120"/>
              <w:ind w:right="-687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6C0467" w14:paraId="1AD58C2E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41CA9F5" w14:textId="77777777" w:rsidR="006C0467" w:rsidRDefault="006C046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380" w:type="dxa"/>
            <w:gridSpan w:val="3"/>
          </w:tcPr>
          <w:p w14:paraId="3AB10521" w14:textId="6B0C1CDE" w:rsidR="006C0467" w:rsidRPr="00CD66F7" w:rsidRDefault="006C0467">
            <w:pPr>
              <w:spacing w:before="120"/>
              <w:ind w:right="-6878"/>
              <w:rPr>
                <w:rFonts w:ascii="Calibri" w:hAnsi="Calibri" w:cs="Calibri"/>
                <w:color w:val="000080"/>
              </w:rPr>
            </w:pPr>
          </w:p>
        </w:tc>
        <w:tc>
          <w:tcPr>
            <w:tcW w:w="709" w:type="dxa"/>
          </w:tcPr>
          <w:p w14:paraId="341E96C2" w14:textId="77777777" w:rsidR="006C0467" w:rsidRDefault="006C046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491" w:type="dxa"/>
            <w:gridSpan w:val="6"/>
          </w:tcPr>
          <w:p w14:paraId="148A6D2A" w14:textId="4ABC53EE" w:rsidR="006C0467" w:rsidRPr="00CD66F7" w:rsidRDefault="006C0467">
            <w:pPr>
              <w:spacing w:before="120"/>
              <w:ind w:right="-6878"/>
              <w:rPr>
                <w:rFonts w:ascii="Calibri" w:hAnsi="Calibri" w:cs="Calibri"/>
                <w:color w:val="000080"/>
              </w:rPr>
            </w:pPr>
          </w:p>
        </w:tc>
        <w:tc>
          <w:tcPr>
            <w:tcW w:w="720" w:type="dxa"/>
          </w:tcPr>
          <w:p w14:paraId="1D8AB230" w14:textId="77777777" w:rsidR="006C0467" w:rsidRDefault="006C0467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Αριθ</w:t>
            </w:r>
            <w:proofErr w:type="spellEnd"/>
            <w:r>
              <w:rPr>
                <w:rFonts w:ascii="Arial" w:hAnsi="Arial"/>
                <w:sz w:val="16"/>
              </w:rPr>
              <w:t>:</w:t>
            </w:r>
          </w:p>
        </w:tc>
        <w:tc>
          <w:tcPr>
            <w:tcW w:w="540" w:type="dxa"/>
          </w:tcPr>
          <w:p w14:paraId="6CE28B50" w14:textId="35EC9EDD" w:rsidR="006C0467" w:rsidRPr="00CD66F7" w:rsidRDefault="006C0467">
            <w:pPr>
              <w:spacing w:before="120"/>
              <w:ind w:right="-6878"/>
              <w:rPr>
                <w:rFonts w:ascii="Arial" w:hAnsi="Arial"/>
                <w:color w:val="00008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4A077EE3" w14:textId="77777777" w:rsidR="006C0467" w:rsidRDefault="006C046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</w:tcPr>
          <w:p w14:paraId="1C9BAA00" w14:textId="5197501D" w:rsidR="006C0467" w:rsidRPr="00CD66F7" w:rsidRDefault="006C0467">
            <w:pPr>
              <w:spacing w:before="120"/>
              <w:ind w:right="-6878"/>
              <w:rPr>
                <w:rFonts w:ascii="Calibri" w:hAnsi="Calibri" w:cs="Calibri"/>
                <w:color w:val="000080"/>
              </w:rPr>
            </w:pPr>
          </w:p>
        </w:tc>
      </w:tr>
      <w:tr w:rsidR="006C0467" w14:paraId="28100FF6" w14:textId="77777777" w:rsidTr="00CD66F7">
        <w:trPr>
          <w:cantSplit/>
          <w:trHeight w:val="520"/>
        </w:trPr>
        <w:tc>
          <w:tcPr>
            <w:tcW w:w="2355" w:type="dxa"/>
            <w:gridSpan w:val="3"/>
          </w:tcPr>
          <w:p w14:paraId="0D6F93CF" w14:textId="77777777" w:rsidR="006C0467" w:rsidRDefault="006C0467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Αρ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/>
                <w:sz w:val="16"/>
              </w:rPr>
              <w:t xml:space="preserve"> (</w:t>
            </w: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2573" w:type="dxa"/>
            <w:gridSpan w:val="4"/>
            <w:vAlign w:val="bottom"/>
          </w:tcPr>
          <w:p w14:paraId="0C86308A" w14:textId="77777777" w:rsidR="006C0467" w:rsidRDefault="006C0467">
            <w:pPr>
              <w:spacing w:before="120"/>
              <w:ind w:right="-6878"/>
              <w:rPr>
                <w:rFonts w:ascii="Arial" w:hAnsi="Arial"/>
                <w:color w:val="000080"/>
                <w:sz w:val="16"/>
              </w:rPr>
            </w:pPr>
          </w:p>
        </w:tc>
        <w:tc>
          <w:tcPr>
            <w:tcW w:w="1984" w:type="dxa"/>
            <w:gridSpan w:val="4"/>
          </w:tcPr>
          <w:p w14:paraId="1F7C361B" w14:textId="5D0652B7" w:rsidR="006C0467" w:rsidRDefault="006C0467" w:rsidP="00CD66F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Δ/</w:t>
            </w:r>
            <w:proofErr w:type="spellStart"/>
            <w:r>
              <w:rPr>
                <w:rFonts w:ascii="Arial" w:hAnsi="Arial"/>
                <w:sz w:val="16"/>
              </w:rPr>
              <w:t>νση</w:t>
            </w:r>
            <w:proofErr w:type="spellEnd"/>
            <w:r>
              <w:rPr>
                <w:rFonts w:ascii="Arial" w:hAnsi="Arial"/>
                <w:sz w:val="16"/>
              </w:rPr>
              <w:t xml:space="preserve"> Ηλεκτρ. Ταχυδρομείου</w:t>
            </w:r>
            <w:r w:rsidR="00CD66F7" w:rsidRPr="00A97E0F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(Ε-</w:t>
            </w:r>
            <w:r>
              <w:rPr>
                <w:rFonts w:ascii="Arial" w:hAnsi="Arial"/>
                <w:sz w:val="16"/>
                <w:lang w:val="en-US"/>
              </w:rPr>
              <w:t>mail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62" w:type="dxa"/>
            <w:gridSpan w:val="6"/>
          </w:tcPr>
          <w:p w14:paraId="7B347F99" w14:textId="34E93B7B" w:rsidR="006C0467" w:rsidRPr="00B67C31" w:rsidRDefault="006C0467">
            <w:pPr>
              <w:spacing w:before="120"/>
              <w:ind w:right="-6878"/>
              <w:rPr>
                <w:rFonts w:ascii="Calibri" w:hAnsi="Calibri" w:cs="Calibri"/>
                <w:bCs/>
                <w:color w:val="000080"/>
              </w:rPr>
            </w:pPr>
          </w:p>
        </w:tc>
      </w:tr>
    </w:tbl>
    <w:p w14:paraId="0B41221E" w14:textId="77777777" w:rsidR="006C0467" w:rsidRDefault="006C0467">
      <w:pPr>
        <w:rPr>
          <w:rFonts w:ascii="Arial" w:hAnsi="Arial"/>
          <w:b/>
          <w:sz w:val="28"/>
        </w:rPr>
      </w:pPr>
    </w:p>
    <w:p w14:paraId="5CC692E4" w14:textId="77777777" w:rsidR="006C0467" w:rsidRDefault="006C0467">
      <w:pPr>
        <w:rPr>
          <w:sz w:val="16"/>
        </w:rPr>
      </w:pPr>
    </w:p>
    <w:p w14:paraId="48FE254C" w14:textId="77777777" w:rsidR="006C0467" w:rsidRDefault="006C0467">
      <w:pPr>
        <w:sectPr w:rsidR="006C0467">
          <w:headerReference w:type="default" r:id="rId7"/>
          <w:pgSz w:w="11906" w:h="16838" w:code="9"/>
          <w:pgMar w:top="1243" w:right="851" w:bottom="144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6C0467" w14:paraId="3D90BA2D" w14:textId="77777777" w:rsidTr="000D634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58E9A0BC" w14:textId="77777777" w:rsidR="006C0467" w:rsidRDefault="006C0467">
            <w:pPr>
              <w:ind w:right="124"/>
              <w:rPr>
                <w:rFonts w:ascii="Arial" w:hAnsi="Arial"/>
                <w:sz w:val="18"/>
              </w:rPr>
            </w:pPr>
          </w:p>
          <w:p w14:paraId="15C83B1E" w14:textId="77777777" w:rsidR="006C0467" w:rsidRDefault="006C0467">
            <w:pPr>
              <w:ind w:right="12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/>
                <w:sz w:val="18"/>
                <w:vertAlign w:val="superscript"/>
              </w:rPr>
              <w:t>(3)</w:t>
            </w:r>
            <w:r>
              <w:rPr>
                <w:rFonts w:ascii="Arial" w:hAnsi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6C0467" w:rsidRPr="007F30A0" w14:paraId="4F320B0F" w14:textId="77777777" w:rsidTr="000D6347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8E4D153" w14:textId="77777777" w:rsidR="000D6347" w:rsidRDefault="00F21E97" w:rsidP="000D6347">
            <w:pPr>
              <w:spacing w:before="60"/>
              <w:ind w:right="125"/>
              <w:rPr>
                <w:rFonts w:ascii="Calibri" w:hAnsi="Calibri" w:cs="Calibri"/>
                <w:bCs/>
                <w:color w:val="00008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 xml:space="preserve">                  Αναφορικά με την Προκήρυξη 36/15-07-2026 του Ιδρύματος Αδελφών Αθανασίου Κούβαρου, </w:t>
            </w:r>
          </w:p>
          <w:p w14:paraId="744326BD" w14:textId="08AF0116" w:rsidR="006C0467" w:rsidRPr="000D6347" w:rsidRDefault="000D6347" w:rsidP="000D6347">
            <w:pPr>
              <w:pStyle w:val="a7"/>
              <w:numPr>
                <w:ilvl w:val="0"/>
                <w:numId w:val="13"/>
              </w:numPr>
              <w:spacing w:before="60"/>
              <w:ind w:left="321" w:right="125"/>
              <w:rPr>
                <w:rFonts w:ascii="Calibri" w:hAnsi="Calibri" w:cs="Calibri"/>
                <w:bCs/>
                <w:color w:val="00008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>Έ</w:t>
            </w:r>
            <w:r w:rsidR="00CD66F7" w:rsidRPr="000D6347"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>λαβ</w:t>
            </w:r>
            <w:r w:rsidR="007F30A0" w:rsidRPr="000D6347"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>α</w:t>
            </w:r>
            <w:r w:rsidR="00CD66F7" w:rsidRPr="000D6347"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 xml:space="preserve"> γνώση των όρων </w:t>
            </w:r>
            <w:r w:rsidR="00F21E97" w:rsidRPr="000D6347"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>και των</w:t>
            </w:r>
            <w:r w:rsidR="00CD66F7" w:rsidRPr="000D6347"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 xml:space="preserve"> </w:t>
            </w:r>
            <w:r w:rsidR="00F21E97" w:rsidRPr="000D6347"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 xml:space="preserve">προϋποθέσεων της προκήρυξης και δηλώνω ότι τους  αποδέχομαι πλήρως όλους τους όρους της </w:t>
            </w:r>
          </w:p>
        </w:tc>
      </w:tr>
      <w:tr w:rsidR="006C0467" w:rsidRPr="007F30A0" w14:paraId="024C2537" w14:textId="77777777" w:rsidTr="000D634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DDF1597" w14:textId="72C40AD9" w:rsidR="006C0467" w:rsidRPr="000D6347" w:rsidRDefault="000D6347" w:rsidP="000D6347">
            <w:pPr>
              <w:spacing w:before="60"/>
              <w:rPr>
                <w:rFonts w:ascii="Calibri" w:hAnsi="Calibri" w:cs="Calibri"/>
                <w:bCs/>
                <w:color w:val="00008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 xml:space="preserve">        </w:t>
            </w:r>
            <w:r w:rsidRPr="00F21E97"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>προκήρυξης ανεπιφύλακτα,</w:t>
            </w:r>
          </w:p>
        </w:tc>
      </w:tr>
      <w:tr w:rsidR="006C0467" w:rsidRPr="007F30A0" w14:paraId="2CC53DC0" w14:textId="77777777" w:rsidTr="000D634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E3C5CE9" w14:textId="1EE2C7A1" w:rsidR="006C0467" w:rsidRPr="000D6347" w:rsidRDefault="000D6347" w:rsidP="000D6347">
            <w:pPr>
              <w:pStyle w:val="a7"/>
              <w:numPr>
                <w:ilvl w:val="0"/>
                <w:numId w:val="13"/>
              </w:numPr>
              <w:spacing w:before="60"/>
              <w:ind w:left="321" w:right="125"/>
              <w:rPr>
                <w:rFonts w:ascii="Calibri" w:hAnsi="Calibri" w:cs="Calibri"/>
                <w:bCs/>
                <w:color w:val="000080"/>
                <w:sz w:val="18"/>
                <w:szCs w:val="18"/>
              </w:rPr>
            </w:pPr>
            <w:r w:rsidRPr="000D6347"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>Αποδέχομαι ότι το Ίδρυμα για την εκτέλεση του κοινωφελούς σκοπού του τηρεί αρχείο προσωπικών δεδομένων των υποψηφίων</w:t>
            </w:r>
          </w:p>
        </w:tc>
      </w:tr>
      <w:tr w:rsidR="006C0467" w:rsidRPr="007F30A0" w14:paraId="6C18D92D" w14:textId="77777777" w:rsidTr="000D634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5DEB6D5" w14:textId="44E726B0" w:rsidR="006C0467" w:rsidRPr="000D6347" w:rsidRDefault="000D6347" w:rsidP="000D6347">
            <w:pPr>
              <w:spacing w:before="60"/>
              <w:ind w:right="125"/>
              <w:rPr>
                <w:rFonts w:ascii="Calibri" w:hAnsi="Calibri" w:cs="Calibri"/>
                <w:bCs/>
                <w:color w:val="00008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 xml:space="preserve">        </w:t>
            </w:r>
            <w:r w:rsidRPr="00F21E97"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>υποτρόφων. Το αρχείο τηρείται και προορίζεται για την εκτέλεση του άνω σκοπού και</w:t>
            </w:r>
            <w:r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 xml:space="preserve"> </w:t>
            </w:r>
            <w:r w:rsidRPr="00F21E97"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>ανακοινώνεται -πέραν των Αρμοδίων Αρχών-</w:t>
            </w:r>
          </w:p>
        </w:tc>
      </w:tr>
      <w:tr w:rsidR="006C0467" w14:paraId="7B0BDE7E" w14:textId="77777777" w:rsidTr="000D634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0507E59" w14:textId="55A797D1" w:rsidR="006C0467" w:rsidRPr="00F21E97" w:rsidRDefault="000D6347">
            <w:pPr>
              <w:spacing w:before="60"/>
              <w:ind w:right="125"/>
              <w:rPr>
                <w:rFonts w:ascii="Calibri" w:hAnsi="Calibri" w:cs="Calibri"/>
                <w:bCs/>
                <w:color w:val="00008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 xml:space="preserve">        </w:t>
            </w:r>
            <w:r w:rsidRPr="00F21E97"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>όπως οι νόμοι ορίζουν,</w:t>
            </w:r>
          </w:p>
        </w:tc>
      </w:tr>
      <w:tr w:rsidR="006C0467" w14:paraId="2EE09C1F" w14:textId="77777777" w:rsidTr="000D634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1637087" w14:textId="10426002" w:rsidR="006C0467" w:rsidRPr="000D6347" w:rsidRDefault="000D6347" w:rsidP="000D6347">
            <w:pPr>
              <w:pStyle w:val="a7"/>
              <w:numPr>
                <w:ilvl w:val="0"/>
                <w:numId w:val="13"/>
              </w:numPr>
              <w:spacing w:before="60"/>
              <w:ind w:left="321" w:right="125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 w:rsidRPr="000D6347"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>Όλα τα δηλωθέντα στοιχεία που προσκομίζονται είναι πλήρη, ακριβή και αληθή,</w:t>
            </w:r>
          </w:p>
        </w:tc>
      </w:tr>
      <w:tr w:rsidR="000D6347" w14:paraId="0EA6F7CD" w14:textId="77777777" w:rsidTr="000D634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9D22A20" w14:textId="1B29FB29" w:rsidR="000D6347" w:rsidRPr="000D6347" w:rsidRDefault="000D6347" w:rsidP="000D6347">
            <w:pPr>
              <w:pStyle w:val="a7"/>
              <w:numPr>
                <w:ilvl w:val="0"/>
                <w:numId w:val="13"/>
              </w:numPr>
              <w:spacing w:before="60"/>
              <w:ind w:left="321" w:right="125"/>
              <w:rPr>
                <w:rFonts w:ascii="Calibri" w:hAnsi="Calibri" w:cs="Calibri"/>
                <w:bCs/>
                <w:color w:val="000080"/>
                <w:sz w:val="18"/>
                <w:szCs w:val="18"/>
              </w:rPr>
            </w:pPr>
            <w:r w:rsidRPr="000D6347"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 xml:space="preserve">Δεν έλαβα ή δεν λαμβάνω υποτροφία για τις ίδιες σπουδές από το ίδιο ή άλλο κληροδότημα ή κοινωφελές ίδρυμα και ότι δεν έχω </w:t>
            </w:r>
          </w:p>
        </w:tc>
      </w:tr>
      <w:tr w:rsidR="000D6347" w14:paraId="7C853057" w14:textId="77777777" w:rsidTr="000D634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67D35C9" w14:textId="5F3A9656" w:rsidR="000D6347" w:rsidRPr="00F21E97" w:rsidRDefault="000D6347" w:rsidP="000D6347">
            <w:pPr>
              <w:spacing w:before="60"/>
              <w:ind w:right="125"/>
              <w:rPr>
                <w:rFonts w:ascii="Calibri" w:hAnsi="Calibri" w:cs="Calibri"/>
                <w:b/>
                <w:color w:val="00008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 xml:space="preserve">        </w:t>
            </w:r>
            <w:r w:rsidRPr="00F21E97">
              <w:rPr>
                <w:rFonts w:ascii="Calibri" w:hAnsi="Calibri" w:cs="Calibri"/>
                <w:bCs/>
                <w:color w:val="000080"/>
                <w:sz w:val="18"/>
                <w:szCs w:val="18"/>
              </w:rPr>
              <w:t>εκπέσει από υπαιτιότητά του από προηγούμενη. (4)</w:t>
            </w:r>
          </w:p>
        </w:tc>
      </w:tr>
    </w:tbl>
    <w:p w14:paraId="1C9C6F05" w14:textId="77777777" w:rsidR="006C0467" w:rsidRDefault="006C0467"/>
    <w:p w14:paraId="385BDE92" w14:textId="32DF076B" w:rsidR="006C0467" w:rsidRPr="000D6347" w:rsidRDefault="006C046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 xml:space="preserve">Ημερομηνία:      </w:t>
      </w:r>
      <w:r>
        <w:rPr>
          <w:rFonts w:ascii="Courier New" w:hAnsi="Courier New"/>
          <w:b/>
          <w:color w:val="000080"/>
          <w:sz w:val="24"/>
        </w:rPr>
        <w:t>../../20</w:t>
      </w:r>
      <w:r w:rsidR="000D6347">
        <w:rPr>
          <w:rFonts w:ascii="Courier New" w:hAnsi="Courier New"/>
          <w:b/>
          <w:color w:val="000080"/>
          <w:sz w:val="24"/>
        </w:rPr>
        <w:t>26</w:t>
      </w:r>
    </w:p>
    <w:p w14:paraId="37765304" w14:textId="77777777" w:rsidR="006C0467" w:rsidRDefault="006C0467">
      <w:pPr>
        <w:pStyle w:val="a6"/>
        <w:ind w:left="0" w:right="484"/>
        <w:jc w:val="right"/>
        <w:rPr>
          <w:sz w:val="16"/>
        </w:rPr>
      </w:pPr>
    </w:p>
    <w:p w14:paraId="515BA156" w14:textId="77777777" w:rsidR="006C0467" w:rsidRDefault="006C046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Δηλών</w:t>
      </w:r>
    </w:p>
    <w:p w14:paraId="434934C3" w14:textId="77777777" w:rsidR="006C0467" w:rsidRDefault="006C0467">
      <w:pPr>
        <w:pStyle w:val="a6"/>
        <w:ind w:left="0"/>
        <w:jc w:val="right"/>
        <w:rPr>
          <w:sz w:val="16"/>
        </w:rPr>
      </w:pPr>
    </w:p>
    <w:p w14:paraId="6A79F27B" w14:textId="77777777" w:rsidR="006C0467" w:rsidRDefault="006C0467">
      <w:pPr>
        <w:pStyle w:val="a6"/>
        <w:ind w:left="0"/>
        <w:jc w:val="right"/>
        <w:rPr>
          <w:sz w:val="16"/>
        </w:rPr>
      </w:pPr>
    </w:p>
    <w:p w14:paraId="63584A20" w14:textId="77777777" w:rsidR="006C0467" w:rsidRDefault="006C0467">
      <w:pPr>
        <w:pStyle w:val="a6"/>
        <w:ind w:left="0"/>
        <w:jc w:val="right"/>
        <w:rPr>
          <w:sz w:val="16"/>
        </w:rPr>
      </w:pPr>
    </w:p>
    <w:p w14:paraId="4D20879D" w14:textId="77777777" w:rsidR="006C0467" w:rsidRDefault="006C0467">
      <w:pPr>
        <w:pStyle w:val="a6"/>
        <w:ind w:left="0"/>
        <w:jc w:val="right"/>
        <w:rPr>
          <w:sz w:val="16"/>
        </w:rPr>
      </w:pPr>
    </w:p>
    <w:p w14:paraId="73FF71A4" w14:textId="77777777" w:rsidR="006C0467" w:rsidRDefault="006C046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03527969" w14:textId="77777777" w:rsidR="006C0467" w:rsidRDefault="006C0467">
      <w:pPr>
        <w:jc w:val="both"/>
        <w:rPr>
          <w:rFonts w:ascii="Arial" w:hAnsi="Arial"/>
          <w:sz w:val="18"/>
        </w:rPr>
      </w:pPr>
    </w:p>
    <w:p w14:paraId="0E085676" w14:textId="77777777" w:rsidR="006C0467" w:rsidRDefault="006C0467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70E9B1E0" w14:textId="77777777" w:rsidR="006C0467" w:rsidRDefault="006C0467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5059DA61" w14:textId="77777777" w:rsidR="006C0467" w:rsidRDefault="006C0467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21BACC2" w14:textId="77777777" w:rsidR="006C0467" w:rsidRDefault="006C0467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tbl>
      <w:tblPr>
        <w:tblW w:w="0" w:type="auto"/>
        <w:tblBorders>
          <w:insideH w:val="dash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20"/>
      </w:tblGrid>
      <w:tr w:rsidR="006C0467" w14:paraId="37631307" w14:textId="77777777">
        <w:tc>
          <w:tcPr>
            <w:tcW w:w="10420" w:type="dxa"/>
          </w:tcPr>
          <w:p w14:paraId="1ABF4913" w14:textId="77777777" w:rsidR="006C0467" w:rsidRDefault="006C0467">
            <w:pPr>
              <w:spacing w:before="120"/>
              <w:rPr>
                <w:rFonts w:ascii="Courier New" w:hAnsi="Courier New"/>
                <w:b/>
                <w:color w:val="000080"/>
              </w:rPr>
            </w:pPr>
          </w:p>
        </w:tc>
      </w:tr>
      <w:tr w:rsidR="006C0467" w14:paraId="4CDDE8A1" w14:textId="77777777">
        <w:tc>
          <w:tcPr>
            <w:tcW w:w="10420" w:type="dxa"/>
          </w:tcPr>
          <w:p w14:paraId="6EDDC510" w14:textId="77777777" w:rsidR="006C0467" w:rsidRDefault="006C0467">
            <w:pPr>
              <w:spacing w:before="120"/>
              <w:rPr>
                <w:rFonts w:ascii="Courier New" w:hAnsi="Courier New"/>
                <w:b/>
                <w:color w:val="000080"/>
              </w:rPr>
            </w:pPr>
          </w:p>
        </w:tc>
      </w:tr>
      <w:tr w:rsidR="006C0467" w14:paraId="3AA8E7E1" w14:textId="77777777">
        <w:tc>
          <w:tcPr>
            <w:tcW w:w="10420" w:type="dxa"/>
          </w:tcPr>
          <w:p w14:paraId="78323F07" w14:textId="77777777" w:rsidR="006C0467" w:rsidRDefault="006C0467">
            <w:pPr>
              <w:spacing w:before="120"/>
              <w:rPr>
                <w:rFonts w:ascii="Courier New" w:hAnsi="Courier New"/>
                <w:b/>
                <w:color w:val="000080"/>
              </w:rPr>
            </w:pPr>
          </w:p>
        </w:tc>
      </w:tr>
      <w:tr w:rsidR="006C0467" w14:paraId="7D1E1E0F" w14:textId="77777777">
        <w:tc>
          <w:tcPr>
            <w:tcW w:w="10420" w:type="dxa"/>
          </w:tcPr>
          <w:p w14:paraId="7CD471C9" w14:textId="77777777" w:rsidR="006C0467" w:rsidRDefault="006C0467">
            <w:pPr>
              <w:spacing w:before="120"/>
              <w:rPr>
                <w:rFonts w:ascii="Courier New" w:hAnsi="Courier New"/>
                <w:b/>
                <w:color w:val="000080"/>
              </w:rPr>
            </w:pPr>
          </w:p>
        </w:tc>
      </w:tr>
      <w:tr w:rsidR="006C0467" w14:paraId="0ABBED1D" w14:textId="77777777">
        <w:tc>
          <w:tcPr>
            <w:tcW w:w="10420" w:type="dxa"/>
          </w:tcPr>
          <w:p w14:paraId="077410FA" w14:textId="77777777" w:rsidR="006C0467" w:rsidRDefault="006C0467">
            <w:pPr>
              <w:spacing w:before="120"/>
              <w:rPr>
                <w:rFonts w:ascii="Courier New" w:hAnsi="Courier New"/>
                <w:b/>
                <w:color w:val="000080"/>
              </w:rPr>
            </w:pPr>
          </w:p>
        </w:tc>
      </w:tr>
      <w:tr w:rsidR="006C0467" w14:paraId="758161C9" w14:textId="77777777">
        <w:tc>
          <w:tcPr>
            <w:tcW w:w="10420" w:type="dxa"/>
          </w:tcPr>
          <w:p w14:paraId="66841E0A" w14:textId="77777777" w:rsidR="006C0467" w:rsidRDefault="006C0467">
            <w:pPr>
              <w:spacing w:before="120"/>
              <w:rPr>
                <w:rFonts w:ascii="Courier New" w:hAnsi="Courier New"/>
                <w:b/>
                <w:color w:val="000080"/>
              </w:rPr>
            </w:pPr>
          </w:p>
        </w:tc>
      </w:tr>
      <w:tr w:rsidR="006C0467" w14:paraId="066C29CE" w14:textId="77777777">
        <w:tc>
          <w:tcPr>
            <w:tcW w:w="10420" w:type="dxa"/>
          </w:tcPr>
          <w:p w14:paraId="7F915B65" w14:textId="77777777" w:rsidR="006C0467" w:rsidRDefault="006C0467">
            <w:pPr>
              <w:spacing w:before="120"/>
              <w:rPr>
                <w:rFonts w:ascii="Courier New" w:hAnsi="Courier New"/>
                <w:b/>
                <w:color w:val="000080"/>
              </w:rPr>
            </w:pPr>
          </w:p>
        </w:tc>
      </w:tr>
      <w:tr w:rsidR="006C0467" w14:paraId="6EC6FE5A" w14:textId="77777777">
        <w:tc>
          <w:tcPr>
            <w:tcW w:w="10420" w:type="dxa"/>
          </w:tcPr>
          <w:p w14:paraId="7E8C7DE7" w14:textId="77777777" w:rsidR="006C0467" w:rsidRDefault="006C0467">
            <w:pPr>
              <w:spacing w:before="120"/>
              <w:rPr>
                <w:rFonts w:ascii="Courier New" w:hAnsi="Courier New"/>
                <w:b/>
                <w:color w:val="000080"/>
              </w:rPr>
            </w:pPr>
          </w:p>
        </w:tc>
      </w:tr>
      <w:tr w:rsidR="006C0467" w14:paraId="455361D3" w14:textId="77777777">
        <w:tc>
          <w:tcPr>
            <w:tcW w:w="10420" w:type="dxa"/>
          </w:tcPr>
          <w:p w14:paraId="6318B136" w14:textId="77777777" w:rsidR="006C0467" w:rsidRDefault="006C0467">
            <w:pPr>
              <w:spacing w:before="120"/>
              <w:rPr>
                <w:rFonts w:ascii="Courier New" w:hAnsi="Courier New"/>
                <w:b/>
                <w:color w:val="000080"/>
              </w:rPr>
            </w:pPr>
          </w:p>
        </w:tc>
      </w:tr>
      <w:tr w:rsidR="006C0467" w14:paraId="6D6B3421" w14:textId="77777777">
        <w:tc>
          <w:tcPr>
            <w:tcW w:w="10420" w:type="dxa"/>
          </w:tcPr>
          <w:p w14:paraId="2ADCA323" w14:textId="77777777" w:rsidR="006C0467" w:rsidRDefault="006C0467">
            <w:pPr>
              <w:spacing w:before="120"/>
              <w:rPr>
                <w:rFonts w:ascii="Courier New" w:hAnsi="Courier New"/>
                <w:b/>
                <w:color w:val="000080"/>
              </w:rPr>
            </w:pPr>
          </w:p>
        </w:tc>
      </w:tr>
      <w:tr w:rsidR="006C0467" w14:paraId="71187561" w14:textId="77777777">
        <w:tc>
          <w:tcPr>
            <w:tcW w:w="10420" w:type="dxa"/>
          </w:tcPr>
          <w:p w14:paraId="44BBBB97" w14:textId="77777777" w:rsidR="006C0467" w:rsidRDefault="006C0467">
            <w:pPr>
              <w:spacing w:before="120"/>
              <w:rPr>
                <w:rFonts w:ascii="Courier New" w:hAnsi="Courier New"/>
                <w:b/>
                <w:color w:val="000080"/>
              </w:rPr>
            </w:pPr>
          </w:p>
        </w:tc>
      </w:tr>
      <w:tr w:rsidR="006C0467" w14:paraId="30BE7ABA" w14:textId="77777777">
        <w:tc>
          <w:tcPr>
            <w:tcW w:w="10420" w:type="dxa"/>
          </w:tcPr>
          <w:p w14:paraId="525C0F29" w14:textId="77777777" w:rsidR="006C0467" w:rsidRDefault="006C0467">
            <w:pPr>
              <w:spacing w:before="120"/>
              <w:rPr>
                <w:rFonts w:ascii="Courier New" w:hAnsi="Courier New"/>
                <w:b/>
                <w:color w:val="000080"/>
              </w:rPr>
            </w:pPr>
          </w:p>
        </w:tc>
      </w:tr>
      <w:tr w:rsidR="006C0467" w14:paraId="6D99485C" w14:textId="77777777">
        <w:tc>
          <w:tcPr>
            <w:tcW w:w="10420" w:type="dxa"/>
          </w:tcPr>
          <w:p w14:paraId="1676FB74" w14:textId="77777777" w:rsidR="006C0467" w:rsidRDefault="006C0467">
            <w:pPr>
              <w:spacing w:before="120"/>
              <w:rPr>
                <w:rFonts w:ascii="Courier New" w:hAnsi="Courier New"/>
                <w:b/>
                <w:color w:val="000080"/>
              </w:rPr>
            </w:pPr>
          </w:p>
        </w:tc>
      </w:tr>
      <w:tr w:rsidR="006C0467" w14:paraId="5C76C176" w14:textId="77777777">
        <w:tc>
          <w:tcPr>
            <w:tcW w:w="10420" w:type="dxa"/>
          </w:tcPr>
          <w:p w14:paraId="2C79EC9B" w14:textId="77777777" w:rsidR="006C0467" w:rsidRDefault="006C0467">
            <w:pPr>
              <w:spacing w:before="120"/>
              <w:rPr>
                <w:rFonts w:ascii="Courier New" w:hAnsi="Courier New"/>
                <w:b/>
                <w:color w:val="000080"/>
              </w:rPr>
            </w:pPr>
          </w:p>
        </w:tc>
      </w:tr>
      <w:tr w:rsidR="006C0467" w14:paraId="433AF624" w14:textId="77777777">
        <w:tc>
          <w:tcPr>
            <w:tcW w:w="10420" w:type="dxa"/>
          </w:tcPr>
          <w:p w14:paraId="52E8ACD3" w14:textId="77777777" w:rsidR="006C0467" w:rsidRDefault="006C0467">
            <w:pPr>
              <w:spacing w:before="120"/>
              <w:rPr>
                <w:rFonts w:ascii="Courier New" w:hAnsi="Courier New"/>
                <w:b/>
                <w:color w:val="000080"/>
              </w:rPr>
            </w:pPr>
          </w:p>
        </w:tc>
      </w:tr>
      <w:tr w:rsidR="006C0467" w14:paraId="7FAEA365" w14:textId="77777777">
        <w:tc>
          <w:tcPr>
            <w:tcW w:w="10420" w:type="dxa"/>
          </w:tcPr>
          <w:p w14:paraId="4801949A" w14:textId="77777777" w:rsidR="006C0467" w:rsidRDefault="006C0467">
            <w:pPr>
              <w:spacing w:before="120"/>
              <w:rPr>
                <w:rFonts w:ascii="Arial" w:hAnsi="Arial"/>
                <w:sz w:val="20"/>
              </w:rPr>
            </w:pPr>
          </w:p>
        </w:tc>
      </w:tr>
    </w:tbl>
    <w:p w14:paraId="69BF5685" w14:textId="77777777" w:rsidR="006C0467" w:rsidRDefault="006C046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</w:p>
    <w:p w14:paraId="6C671DD5" w14:textId="77777777" w:rsidR="006C0467" w:rsidRDefault="006C0467">
      <w:pPr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Ο – Η Δηλών</w:t>
      </w:r>
    </w:p>
    <w:p w14:paraId="4AF05556" w14:textId="77777777" w:rsidR="006C0467" w:rsidRDefault="006C0467">
      <w:pPr>
        <w:jc w:val="right"/>
        <w:rPr>
          <w:rFonts w:ascii="Arial" w:hAnsi="Arial"/>
          <w:sz w:val="20"/>
        </w:rPr>
      </w:pPr>
    </w:p>
    <w:p w14:paraId="01069FE2" w14:textId="77777777" w:rsidR="006C0467" w:rsidRDefault="006C0467">
      <w:pPr>
        <w:jc w:val="right"/>
        <w:rPr>
          <w:rFonts w:ascii="Arial" w:hAnsi="Arial"/>
          <w:sz w:val="20"/>
        </w:rPr>
      </w:pPr>
    </w:p>
    <w:p w14:paraId="76305A32" w14:textId="77777777" w:rsidR="006C0467" w:rsidRDefault="006C0467">
      <w:pPr>
        <w:jc w:val="right"/>
        <w:rPr>
          <w:rFonts w:ascii="Arial" w:hAnsi="Arial"/>
          <w:sz w:val="20"/>
        </w:rPr>
      </w:pPr>
    </w:p>
    <w:p w14:paraId="380119BD" w14:textId="77777777" w:rsidR="006C0467" w:rsidRDefault="006C0467">
      <w:pPr>
        <w:jc w:val="right"/>
        <w:rPr>
          <w:rFonts w:ascii="Arial" w:hAnsi="Arial"/>
          <w:sz w:val="20"/>
        </w:rPr>
      </w:pPr>
    </w:p>
    <w:p w14:paraId="1D454A7E" w14:textId="77777777" w:rsidR="006C0467" w:rsidRDefault="006C0467">
      <w:pPr>
        <w:jc w:val="right"/>
        <w:rPr>
          <w:rFonts w:ascii="Arial" w:hAnsi="Arial"/>
          <w:sz w:val="20"/>
        </w:rPr>
      </w:pPr>
    </w:p>
    <w:p w14:paraId="06478DA8" w14:textId="77777777" w:rsidR="006C0467" w:rsidRDefault="006C0467">
      <w:pPr>
        <w:jc w:val="right"/>
        <w:rPr>
          <w:rFonts w:ascii="Arial" w:hAnsi="Arial"/>
          <w:sz w:val="20"/>
        </w:rPr>
      </w:pPr>
    </w:p>
    <w:p w14:paraId="02121D42" w14:textId="77777777" w:rsidR="006C0467" w:rsidRDefault="006C0467">
      <w:pPr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(Υπογραφή)</w:t>
      </w:r>
    </w:p>
    <w:sectPr w:rsidR="006C0467">
      <w:headerReference w:type="default" r:id="rId8"/>
      <w:type w:val="continuous"/>
      <w:pgSz w:w="11906" w:h="16838" w:code="9"/>
      <w:pgMar w:top="1243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64B1D" w14:textId="77777777" w:rsidR="001232BF" w:rsidRDefault="001232BF">
      <w:r>
        <w:separator/>
      </w:r>
    </w:p>
  </w:endnote>
  <w:endnote w:type="continuationSeparator" w:id="0">
    <w:p w14:paraId="7BBE8A23" w14:textId="77777777" w:rsidR="001232BF" w:rsidRDefault="0012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63953" w14:textId="77777777" w:rsidR="001232BF" w:rsidRDefault="001232BF">
      <w:r>
        <w:separator/>
      </w:r>
    </w:p>
  </w:footnote>
  <w:footnote w:type="continuationSeparator" w:id="0">
    <w:p w14:paraId="675ED204" w14:textId="77777777" w:rsidR="001232BF" w:rsidRDefault="00123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CB49" w14:textId="33E7F904" w:rsidR="006C0467" w:rsidRDefault="001958AB">
    <w:pPr>
      <w:pStyle w:val="a3"/>
      <w:jc w:val="center"/>
      <w:rPr>
        <w:b/>
        <w:sz w:val="16"/>
      </w:rPr>
    </w:pPr>
    <w:r>
      <w:rPr>
        <w:noProof/>
      </w:rPr>
      <w:drawing>
        <wp:inline distT="0" distB="0" distL="0" distR="0" wp14:anchorId="286420A5" wp14:editId="0FE734F9">
          <wp:extent cx="561975" cy="523875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5DF8" w14:textId="77777777" w:rsidR="006C0467" w:rsidRDefault="006C0467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492999"/>
    <w:multiLevelType w:val="hybridMultilevel"/>
    <w:tmpl w:val="D7300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2779E"/>
    <w:multiLevelType w:val="hybridMultilevel"/>
    <w:tmpl w:val="1F26750C"/>
    <w:lvl w:ilvl="0" w:tplc="B81458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1622C"/>
    <w:multiLevelType w:val="hybridMultilevel"/>
    <w:tmpl w:val="3AC031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60209"/>
    <w:multiLevelType w:val="hybridMultilevel"/>
    <w:tmpl w:val="2D4AE8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B35B3F"/>
    <w:multiLevelType w:val="hybridMultilevel"/>
    <w:tmpl w:val="4476F952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6312005"/>
    <w:multiLevelType w:val="hybridMultilevel"/>
    <w:tmpl w:val="153AA9C0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505508341">
    <w:abstractNumId w:val="3"/>
  </w:num>
  <w:num w:numId="2" w16cid:durableId="1656643991">
    <w:abstractNumId w:val="7"/>
  </w:num>
  <w:num w:numId="3" w16cid:durableId="483661915">
    <w:abstractNumId w:val="0"/>
  </w:num>
  <w:num w:numId="4" w16cid:durableId="594678104">
    <w:abstractNumId w:val="4"/>
  </w:num>
  <w:num w:numId="5" w16cid:durableId="478768750">
    <w:abstractNumId w:val="1"/>
  </w:num>
  <w:num w:numId="6" w16cid:durableId="1158769536">
    <w:abstractNumId w:val="12"/>
  </w:num>
  <w:num w:numId="7" w16cid:durableId="1258712125">
    <w:abstractNumId w:val="11"/>
  </w:num>
  <w:num w:numId="8" w16cid:durableId="466514542">
    <w:abstractNumId w:val="9"/>
  </w:num>
  <w:num w:numId="9" w16cid:durableId="1088042844">
    <w:abstractNumId w:val="8"/>
  </w:num>
  <w:num w:numId="10" w16cid:durableId="1979650656">
    <w:abstractNumId w:val="10"/>
  </w:num>
  <w:num w:numId="11" w16cid:durableId="1221092904">
    <w:abstractNumId w:val="2"/>
  </w:num>
  <w:num w:numId="12" w16cid:durableId="230115937">
    <w:abstractNumId w:val="6"/>
  </w:num>
  <w:num w:numId="13" w16cid:durableId="269580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D4"/>
    <w:rsid w:val="0002243D"/>
    <w:rsid w:val="000D6347"/>
    <w:rsid w:val="001232BF"/>
    <w:rsid w:val="001726D4"/>
    <w:rsid w:val="001958AB"/>
    <w:rsid w:val="002F25AD"/>
    <w:rsid w:val="00362451"/>
    <w:rsid w:val="006C0467"/>
    <w:rsid w:val="007F30A0"/>
    <w:rsid w:val="00822C52"/>
    <w:rsid w:val="009C49F3"/>
    <w:rsid w:val="00A97E0F"/>
    <w:rsid w:val="00B67C31"/>
    <w:rsid w:val="00C10985"/>
    <w:rsid w:val="00CD66F7"/>
    <w:rsid w:val="00D15619"/>
    <w:rsid w:val="00DC6E84"/>
    <w:rsid w:val="00EA3E76"/>
    <w:rsid w:val="00F21E97"/>
    <w:rsid w:val="00F7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0D423872"/>
  <w15:chartTrackingRefBased/>
  <w15:docId w15:val="{9F7173C9-847F-40B5-8AC6-E7F25C0D8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pPr>
      <w:ind w:left="-180"/>
    </w:pPr>
    <w:rPr>
      <w:rFonts w:ascii="Arial" w:hAnsi="Arial" w:cs="Arial"/>
      <w:sz w:val="20"/>
    </w:rPr>
  </w:style>
  <w:style w:type="paragraph" w:styleId="a7">
    <w:name w:val="List Paragraph"/>
    <w:basedOn w:val="a"/>
    <w:uiPriority w:val="34"/>
    <w:qFormat/>
    <w:rsid w:val="00F21E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</TotalTime>
  <Pages>2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>Γραφείο Διασύνδεσης Α.Π.Θ.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subject/>
  <dc:creator>Αστέριος Χατζηχαριστός</dc:creator>
  <cp:keywords/>
  <cp:lastModifiedBy>Πέτρος Οντούλης</cp:lastModifiedBy>
  <cp:revision>2</cp:revision>
  <cp:lastPrinted>2004-03-21T19:55:00Z</cp:lastPrinted>
  <dcterms:created xsi:type="dcterms:W3CDTF">2026-07-29T05:36:00Z</dcterms:created>
  <dcterms:modified xsi:type="dcterms:W3CDTF">2026-07-29T05:36:00Z</dcterms:modified>
</cp:coreProperties>
</file>